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5AC187" w14:textId="77777777" w:rsidR="00673A08" w:rsidRPr="00124D5D" w:rsidRDefault="00673A08" w:rsidP="00307F1E">
      <w:pPr>
        <w:rPr>
          <w:rFonts w:ascii="Franklin Gothic Book" w:hAnsi="Franklin Gothic Book"/>
        </w:rPr>
      </w:pPr>
    </w:p>
    <w:sectPr w:rsidR="00673A08" w:rsidRPr="00124D5D" w:rsidSect="0020360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2592" w:right="72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A692DC" w14:textId="77777777" w:rsidR="00CE2B4B" w:rsidRDefault="00CE2B4B" w:rsidP="00C9353A">
      <w:r>
        <w:separator/>
      </w:r>
    </w:p>
  </w:endnote>
  <w:endnote w:type="continuationSeparator" w:id="0">
    <w:p w14:paraId="2695EE77" w14:textId="77777777" w:rsidR="00CE2B4B" w:rsidRDefault="00CE2B4B" w:rsidP="00C93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  <w:embedRegular r:id="rId1" w:fontKey="{9C5B7674-97F7-9541-AAC6-3313548B03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DDE3701-171A-A048-9793-E55F1CE097E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535DC09F-9748-3B42-941D-7BCE4CBD829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6069A655-D7F7-714B-BC9E-268556B1D5E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4341F96B-0978-624A-A0BA-3F7FB6F6F6D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61CBCDDD-F543-EA43-A7A9-45C423FE0610}"/>
  </w:font>
  <w:font w:name="MS ??">
    <w:altName w:val="Yu Gothic"/>
    <w:panose1 w:val="020B0604020202020204"/>
    <w:charset w:val="80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9539ADB-096F-434C-9330-DD2BCF087F94}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8" w:fontKey="{350D5690-0717-1C46-9B66-D1F2BCF0365B}"/>
  </w:font>
  <w:font w:name="D-DIN">
    <w:panose1 w:val="020B0604020202020204"/>
    <w:charset w:val="00"/>
    <w:family w:val="swiss"/>
    <w:notTrueType/>
    <w:pitch w:val="variable"/>
    <w:sig w:usb0="8000006F" w:usb1="4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0" w:fontKey="{12ED0EDF-61DF-7747-A8B9-5CE14441A6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4DA7C" w14:textId="77777777" w:rsidR="00334CD6" w:rsidRDefault="00334C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01000" w14:textId="77777777" w:rsidR="00334CD6" w:rsidRDefault="00334CD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501FC9" w14:textId="1E52602B" w:rsidR="00203607" w:rsidRPr="00124D5D" w:rsidRDefault="00836C6D" w:rsidP="00203607">
    <w:pPr>
      <w:pStyle w:val="BasicParagraph"/>
      <w:ind w:left="-720"/>
      <w:jc w:val="right"/>
      <w:rPr>
        <w:rFonts w:ascii="Franklin Gothic Book" w:hAnsi="Franklin Gothic Book" w:cs="D-DIN"/>
        <w:color w:val="314F75"/>
        <w:sz w:val="20"/>
      </w:rPr>
    </w:pPr>
    <w:r w:rsidRPr="00124D5D">
      <w:rPr>
        <w:rFonts w:ascii="Franklin Gothic Book" w:hAnsi="Franklin Gothic Book" w:cs="D-DIN"/>
        <w:noProof/>
        <w:color w:val="314F75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D0F560" wp14:editId="2C6227D6">
              <wp:simplePos x="0" y="0"/>
              <wp:positionH relativeFrom="column">
                <wp:posOffset>-533401</wp:posOffset>
              </wp:positionH>
              <wp:positionV relativeFrom="paragraph">
                <wp:posOffset>-64770</wp:posOffset>
              </wp:positionV>
              <wp:extent cx="6981825" cy="0"/>
              <wp:effectExtent l="0" t="0" r="0" b="0"/>
              <wp:wrapNone/>
              <wp:docPr id="41" name="Straight Connector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81825" cy="0"/>
                      </a:xfrm>
                      <a:prstGeom prst="line">
                        <a:avLst/>
                      </a:prstGeom>
                      <a:ln>
                        <a:solidFill>
                          <a:srgbClr val="314F7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BB1BC5B" id="Straight Connector 4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2pt,-5.1pt" to="507.75pt,-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" strokecolor="#314f75"/>
          </w:pict>
        </mc:Fallback>
      </mc:AlternateContent>
    </w:r>
    <w:r w:rsidR="00203607" w:rsidRPr="00124D5D">
      <w:rPr>
        <w:rFonts w:ascii="Franklin Gothic Book" w:hAnsi="Franklin Gothic Book" w:cs="D-DIN"/>
        <w:color w:val="314F75"/>
        <w:sz w:val="20"/>
      </w:rPr>
      <w:t xml:space="preserve">14719 W. </w:t>
    </w:r>
    <w:r w:rsidR="00203607" w:rsidRPr="00124D5D">
      <w:rPr>
        <w:rFonts w:ascii="Franklin Gothic Book" w:hAnsi="Franklin Gothic Book" w:cs="D-DIN"/>
        <w:color w:val="314F75"/>
        <w:sz w:val="20"/>
      </w:rPr>
      <w:t>Grand Avenue, Surprise, AZ 85374</w:t>
    </w:r>
    <w:r w:rsidR="00203607" w:rsidRPr="00124D5D">
      <w:rPr>
        <w:rFonts w:ascii="Franklin Gothic Book" w:hAnsi="Franklin Gothic Book" w:cs="D-DIN"/>
        <w:color w:val="314F75"/>
        <w:sz w:val="20"/>
      </w:rPr>
      <w:ptab w:relativeTo="margin" w:alignment="right" w:leader="none"/>
    </w:r>
    <w:r w:rsidR="00203607" w:rsidRPr="00124D5D">
      <w:rPr>
        <w:rFonts w:ascii="Franklin Gothic Book" w:hAnsi="Franklin Gothic Book" w:cs="D-DIN"/>
        <w:color w:val="314F75"/>
        <w:sz w:val="20"/>
      </w:rPr>
      <w:t xml:space="preserve"> </w:t>
    </w:r>
    <w:r w:rsidR="00334CD6" w:rsidRPr="00334CD6">
      <w:rPr>
        <w:rFonts w:ascii="Franklin Gothic Book" w:hAnsi="Franklin Gothic Book" w:cs="D-DIN"/>
        <w:color w:val="314F75"/>
        <w:sz w:val="20"/>
      </w:rPr>
      <w:t xml:space="preserve">(623) </w:t>
    </w:r>
    <w:r w:rsidR="00334CD6" w:rsidRPr="00334CD6">
      <w:rPr>
        <w:rFonts w:ascii="Franklin Gothic Book" w:hAnsi="Franklin Gothic Book" w:cs="D-DIN"/>
        <w:color w:val="314F75"/>
        <w:sz w:val="20"/>
      </w:rPr>
      <w:t>471-8500</w:t>
    </w:r>
    <w:bookmarkStart w:id="0" w:name="_GoBack"/>
    <w:bookmarkEnd w:id="0"/>
  </w:p>
  <w:p w14:paraId="2BE03F4F" w14:textId="77777777" w:rsidR="00C9353A" w:rsidRPr="00124D5D" w:rsidRDefault="00203607" w:rsidP="00203607">
    <w:pPr>
      <w:pStyle w:val="BasicParagraph"/>
      <w:ind w:left="-720"/>
      <w:rPr>
        <w:rFonts w:ascii="Franklin Gothic Book" w:hAnsi="Franklin Gothic Book" w:cs="D-DIN"/>
        <w:color w:val="314F75"/>
        <w:sz w:val="20"/>
      </w:rPr>
    </w:pPr>
    <w:r w:rsidRPr="00124D5D">
      <w:rPr>
        <w:rFonts w:ascii="Franklin Gothic Book" w:hAnsi="Franklin Gothic Book" w:cs="D-DIN"/>
        <w:color w:val="314F75"/>
        <w:sz w:val="20"/>
      </w:rPr>
      <w:t>Mail: PO Box 6030, Sun City West, AZ 85376</w:t>
    </w:r>
    <w:r w:rsidRPr="00124D5D">
      <w:rPr>
        <w:rFonts w:ascii="Franklin Gothic Book" w:hAnsi="Franklin Gothic Book" w:cs="D-DIN"/>
        <w:color w:val="314F75"/>
        <w:sz w:val="20"/>
      </w:rPr>
      <w:ptab w:relativeTo="margin" w:alignment="right" w:leader="none"/>
    </w:r>
    <w:r w:rsidRPr="00124D5D">
      <w:rPr>
        <w:rFonts w:ascii="Franklin Gothic Book" w:hAnsi="Franklin Gothic Book" w:cs="D-DIN"/>
        <w:color w:val="314F75"/>
        <w:sz w:val="20"/>
      </w:rPr>
      <w:t xml:space="preserve"> </w:t>
    </w:r>
    <w:r w:rsidR="006C075A" w:rsidRPr="00124D5D">
      <w:rPr>
        <w:rFonts w:ascii="Franklin Gothic Book" w:hAnsi="Franklin Gothic Book" w:cs="D-DIN"/>
        <w:color w:val="314F75"/>
        <w:sz w:val="20"/>
      </w:rPr>
      <w:t>SunHealth</w:t>
    </w:r>
    <w:r w:rsidR="005434D9" w:rsidRPr="00124D5D">
      <w:rPr>
        <w:rFonts w:ascii="Franklin Gothic Book" w:hAnsi="Franklin Gothic Book" w:cs="D-DIN"/>
        <w:color w:val="314F75"/>
        <w:sz w:val="20"/>
      </w:rPr>
      <w:t>Foundation</w:t>
    </w:r>
    <w:r w:rsidR="006C075A" w:rsidRPr="00124D5D">
      <w:rPr>
        <w:rFonts w:ascii="Franklin Gothic Book" w:hAnsi="Franklin Gothic Book" w:cs="D-DIN"/>
        <w:color w:val="314F75"/>
        <w:sz w:val="20"/>
      </w:rPr>
      <w:t>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56AAFF" w14:textId="77777777" w:rsidR="00CE2B4B" w:rsidRDefault="00CE2B4B" w:rsidP="00C9353A">
      <w:r>
        <w:separator/>
      </w:r>
    </w:p>
  </w:footnote>
  <w:footnote w:type="continuationSeparator" w:id="0">
    <w:p w14:paraId="45A845E0" w14:textId="77777777" w:rsidR="00CE2B4B" w:rsidRDefault="00CE2B4B" w:rsidP="00C935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8C198" w14:textId="77777777" w:rsidR="00334CD6" w:rsidRDefault="00334CD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48A0F4" w14:textId="77777777" w:rsidR="00334CD6" w:rsidRDefault="00334C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3DC495" w14:textId="77777777" w:rsidR="00C9353A" w:rsidRDefault="00013288" w:rsidP="00335467">
    <w:pPr>
      <w:pStyle w:val="Header"/>
      <w:ind w:left="-720"/>
    </w:pPr>
    <w:r>
      <w:rPr>
        <w:noProof/>
      </w:rPr>
      <w:drawing>
        <wp:inline distT="0" distB="0" distL="0" distR="0" wp14:anchorId="1E5CB03A" wp14:editId="64E16447">
          <wp:extent cx="2108785" cy="496882"/>
          <wp:effectExtent l="0" t="0" r="6350" b="0"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_Tag_Vertical_PC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8785" cy="4968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3AB4DF7" w14:textId="77777777" w:rsidR="009C5042" w:rsidRDefault="009C50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F930D1"/>
    <w:multiLevelType w:val="hybridMultilevel"/>
    <w:tmpl w:val="239C7F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E151E0"/>
    <w:multiLevelType w:val="hybridMultilevel"/>
    <w:tmpl w:val="97700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1B0071"/>
    <w:multiLevelType w:val="hybridMultilevel"/>
    <w:tmpl w:val="0548DC74"/>
    <w:lvl w:ilvl="0" w:tplc="4E10128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36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D5D"/>
    <w:rsid w:val="00013288"/>
    <w:rsid w:val="00087CD6"/>
    <w:rsid w:val="000B17A1"/>
    <w:rsid w:val="00113F65"/>
    <w:rsid w:val="0011451D"/>
    <w:rsid w:val="00123EC7"/>
    <w:rsid w:val="00124D5D"/>
    <w:rsid w:val="0012775B"/>
    <w:rsid w:val="00132909"/>
    <w:rsid w:val="00140D2F"/>
    <w:rsid w:val="00163E56"/>
    <w:rsid w:val="00171C22"/>
    <w:rsid w:val="001D79C3"/>
    <w:rsid w:val="00203607"/>
    <w:rsid w:val="00270029"/>
    <w:rsid w:val="002A3FAF"/>
    <w:rsid w:val="002A4238"/>
    <w:rsid w:val="002A70D0"/>
    <w:rsid w:val="002B06B3"/>
    <w:rsid w:val="002D17B6"/>
    <w:rsid w:val="002E374E"/>
    <w:rsid w:val="00307F1E"/>
    <w:rsid w:val="00334CD6"/>
    <w:rsid w:val="00335467"/>
    <w:rsid w:val="00342EFC"/>
    <w:rsid w:val="00371959"/>
    <w:rsid w:val="00404D89"/>
    <w:rsid w:val="004C182A"/>
    <w:rsid w:val="005434D9"/>
    <w:rsid w:val="00574601"/>
    <w:rsid w:val="005A22DF"/>
    <w:rsid w:val="005D6E59"/>
    <w:rsid w:val="005F6568"/>
    <w:rsid w:val="005F70B4"/>
    <w:rsid w:val="00635B9C"/>
    <w:rsid w:val="006576A3"/>
    <w:rsid w:val="00673A08"/>
    <w:rsid w:val="00674421"/>
    <w:rsid w:val="006B4E96"/>
    <w:rsid w:val="006C075A"/>
    <w:rsid w:val="006E498A"/>
    <w:rsid w:val="007053EB"/>
    <w:rsid w:val="00711791"/>
    <w:rsid w:val="007131E1"/>
    <w:rsid w:val="00740CBE"/>
    <w:rsid w:val="007626A9"/>
    <w:rsid w:val="007759B6"/>
    <w:rsid w:val="007C4D20"/>
    <w:rsid w:val="008238E9"/>
    <w:rsid w:val="00836C6D"/>
    <w:rsid w:val="008A0A54"/>
    <w:rsid w:val="008D3DE7"/>
    <w:rsid w:val="00923281"/>
    <w:rsid w:val="009473CD"/>
    <w:rsid w:val="00983A40"/>
    <w:rsid w:val="009C5042"/>
    <w:rsid w:val="00A302FF"/>
    <w:rsid w:val="00A7420E"/>
    <w:rsid w:val="00AC0588"/>
    <w:rsid w:val="00AE3DF1"/>
    <w:rsid w:val="00B00C55"/>
    <w:rsid w:val="00C106E5"/>
    <w:rsid w:val="00C71643"/>
    <w:rsid w:val="00C9353A"/>
    <w:rsid w:val="00CE2B4B"/>
    <w:rsid w:val="00D20EDB"/>
    <w:rsid w:val="00D3596C"/>
    <w:rsid w:val="00D646FF"/>
    <w:rsid w:val="00D773D6"/>
    <w:rsid w:val="00DC4651"/>
    <w:rsid w:val="00DC6600"/>
    <w:rsid w:val="00E03AA8"/>
    <w:rsid w:val="00E1088C"/>
    <w:rsid w:val="00E82E52"/>
    <w:rsid w:val="00EA6F85"/>
    <w:rsid w:val="00EB65FC"/>
    <w:rsid w:val="00ED2BA4"/>
    <w:rsid w:val="00EF4F55"/>
    <w:rsid w:val="00F03C19"/>
    <w:rsid w:val="00F26749"/>
    <w:rsid w:val="00F30F4B"/>
    <w:rsid w:val="00F34BF5"/>
    <w:rsid w:val="00F44C88"/>
    <w:rsid w:val="00F84D71"/>
    <w:rsid w:val="00F92771"/>
    <w:rsid w:val="00F939AF"/>
    <w:rsid w:val="00FD2A5C"/>
    <w:rsid w:val="00FF7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BF54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65FC"/>
  </w:style>
  <w:style w:type="paragraph" w:styleId="Heading4">
    <w:name w:val="heading 4"/>
    <w:basedOn w:val="Normal"/>
    <w:link w:val="Heading4Char"/>
    <w:uiPriority w:val="9"/>
    <w:unhideWhenUsed/>
    <w:qFormat/>
    <w:rsid w:val="00140D2F"/>
    <w:pPr>
      <w:keepNext/>
      <w:outlineLvl w:val="3"/>
    </w:pPr>
    <w:rPr>
      <w:rFonts w:ascii="Times New Roman" w:hAnsi="Times New Roman"/>
      <w:sz w:val="18"/>
      <w:szCs w:val="1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35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353A"/>
  </w:style>
  <w:style w:type="paragraph" w:styleId="Footer">
    <w:name w:val="footer"/>
    <w:basedOn w:val="Normal"/>
    <w:link w:val="FooterChar"/>
    <w:uiPriority w:val="99"/>
    <w:unhideWhenUsed/>
    <w:rsid w:val="00C935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353A"/>
  </w:style>
  <w:style w:type="paragraph" w:customStyle="1" w:styleId="Default">
    <w:name w:val="Default"/>
    <w:rsid w:val="00EB65FC"/>
    <w:pPr>
      <w:autoSpaceDE w:val="0"/>
      <w:autoSpaceDN w:val="0"/>
      <w:adjustRightInd w:val="0"/>
    </w:pPr>
    <w:rPr>
      <w:rFonts w:ascii="Times New Roman" w:eastAsia="MS ??" w:hAnsi="Times New Roman" w:cs="Times New Roman"/>
      <w:noProof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46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6FF"/>
    <w:rPr>
      <w:rFonts w:ascii="Tahoma" w:eastAsia="MS ??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140D2F"/>
    <w:rPr>
      <w:rFonts w:ascii="Times New Roman" w:hAnsi="Times New Roman" w:cs="Times New Roman"/>
      <w:sz w:val="18"/>
      <w:szCs w:val="18"/>
      <w:u w:val="single"/>
    </w:rPr>
  </w:style>
  <w:style w:type="table" w:styleId="TableGrid">
    <w:name w:val="Table Grid"/>
    <w:basedOn w:val="TableNormal"/>
    <w:uiPriority w:val="59"/>
    <w:rsid w:val="007C4D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AC058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C0588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20360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20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AEF71B-416E-4D43-9E05-8CE450FFB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2019-Stationary-SH-Foundation.dotx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Banner Health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DURHAM, ASHLEY</dc:creator>
  <cp:lastModifiedBy>Richard Nesbitt</cp:lastModifiedBy>
  <cp:revision>2</cp:revision>
  <cp:lastPrinted>2013-02-28T21:57:00Z</cp:lastPrinted>
  <dcterms:created xsi:type="dcterms:W3CDTF">2019-07-05T17:30:00Z</dcterms:created>
  <dcterms:modified xsi:type="dcterms:W3CDTF">2020-02-11T22:25:00Z</dcterms:modified>
</cp:coreProperties>
</file>