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7E00C" w14:textId="0649E2C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TO: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ab/>
      </w:r>
    </w:p>
    <w:p w14:paraId="664B34E0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6E3873C7" w14:textId="6E244DF2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FROM: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06BE838C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22FD625E" w14:textId="01CF1E2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CC:</w:t>
      </w:r>
      <w:r w:rsidRPr="00CB3022">
        <w:rPr>
          <w:rFonts w:ascii="Franklin Gothic Medium" w:hAnsi="Franklin Gothic Medium"/>
          <w:sz w:val="21"/>
          <w:szCs w:val="21"/>
        </w:rPr>
        <w:br/>
      </w:r>
    </w:p>
    <w:p w14:paraId="6DB37B73" w14:textId="01C54F23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RE: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1922643A" w14:textId="77777777" w:rsid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58126EBB" w14:textId="09799A55" w:rsidR="00CB3022" w:rsidRP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DATE: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2CC30F96" w14:textId="27013500" w:rsidR="00673A08" w:rsidRDefault="00673A08" w:rsidP="00CB3022">
      <w:pPr>
        <w:ind w:right="450"/>
        <w:rPr>
          <w:rFonts w:ascii="Franklin Gothic Book" w:hAnsi="Franklin Gothic Book"/>
        </w:rPr>
      </w:pPr>
    </w:p>
    <w:p w14:paraId="745B1631" w14:textId="7946841C" w:rsidR="00CB3022" w:rsidRDefault="00CB3022" w:rsidP="00CB3022">
      <w:pPr>
        <w:ind w:right="450"/>
        <w:rPr>
          <w:rFonts w:ascii="Franklin Gothic Book" w:hAnsi="Franklin Gothic Book"/>
        </w:rPr>
      </w:pPr>
    </w:p>
    <w:p w14:paraId="21472088" w14:textId="40B7CCB6" w:rsidR="00CB3022" w:rsidRPr="00CB3022" w:rsidRDefault="00CB3022" w:rsidP="00CB3022">
      <w:pPr>
        <w:rPr>
          <w:rFonts w:ascii="Franklin Gothic Book" w:hAnsi="Franklin Gothic Book"/>
        </w:rPr>
      </w:pPr>
    </w:p>
    <w:p w14:paraId="66352AA5" w14:textId="20B1F58D" w:rsidR="00CB3022" w:rsidRPr="00CB3022" w:rsidRDefault="00CB3022" w:rsidP="00CB3022">
      <w:pPr>
        <w:rPr>
          <w:rFonts w:ascii="Franklin Gothic Book" w:hAnsi="Franklin Gothic Book"/>
        </w:rPr>
      </w:pPr>
    </w:p>
    <w:p w14:paraId="6625F47E" w14:textId="5921708C" w:rsidR="00CB3022" w:rsidRPr="00CB3022" w:rsidRDefault="00CB3022" w:rsidP="00CB3022">
      <w:pPr>
        <w:rPr>
          <w:rFonts w:ascii="Franklin Gothic Book" w:hAnsi="Franklin Gothic Book"/>
        </w:rPr>
      </w:pPr>
    </w:p>
    <w:p w14:paraId="72E77E7A" w14:textId="35EC036F" w:rsidR="00CB3022" w:rsidRPr="00CB3022" w:rsidRDefault="00CB3022" w:rsidP="00CB3022">
      <w:pPr>
        <w:rPr>
          <w:rFonts w:ascii="Franklin Gothic Book" w:hAnsi="Franklin Gothic Book"/>
        </w:rPr>
      </w:pPr>
    </w:p>
    <w:p w14:paraId="3A4C8F91" w14:textId="262C8A24" w:rsidR="00CB3022" w:rsidRPr="00CB3022" w:rsidRDefault="00CB3022" w:rsidP="00CB3022">
      <w:pPr>
        <w:rPr>
          <w:rFonts w:ascii="Franklin Gothic Book" w:hAnsi="Franklin Gothic Book"/>
        </w:rPr>
      </w:pPr>
    </w:p>
    <w:p w14:paraId="15BC401A" w14:textId="71F3E1AF" w:rsidR="00CB3022" w:rsidRPr="00CB3022" w:rsidRDefault="00CB3022" w:rsidP="00CB3022">
      <w:pPr>
        <w:rPr>
          <w:rFonts w:ascii="Franklin Gothic Book" w:hAnsi="Franklin Gothic Book"/>
        </w:rPr>
      </w:pPr>
    </w:p>
    <w:p w14:paraId="3425F847" w14:textId="2FB27F74" w:rsidR="00CB3022" w:rsidRPr="00CB3022" w:rsidRDefault="00CB3022" w:rsidP="00CB3022">
      <w:pPr>
        <w:rPr>
          <w:rFonts w:ascii="Franklin Gothic Book" w:hAnsi="Franklin Gothic Book"/>
        </w:rPr>
      </w:pPr>
    </w:p>
    <w:p w14:paraId="6DD05FCD" w14:textId="6DF8336E" w:rsidR="00CB3022" w:rsidRPr="00CB3022" w:rsidRDefault="00CB3022" w:rsidP="00CB3022">
      <w:pPr>
        <w:rPr>
          <w:rFonts w:ascii="Franklin Gothic Book" w:hAnsi="Franklin Gothic Book"/>
        </w:rPr>
      </w:pPr>
    </w:p>
    <w:p w14:paraId="65D9FBD1" w14:textId="769E80AD" w:rsidR="00CB3022" w:rsidRPr="00CB3022" w:rsidRDefault="00CB3022" w:rsidP="00CB3022">
      <w:pPr>
        <w:rPr>
          <w:rFonts w:ascii="Franklin Gothic Book" w:hAnsi="Franklin Gothic Book"/>
        </w:rPr>
      </w:pPr>
    </w:p>
    <w:p w14:paraId="39BB6170" w14:textId="6495D170" w:rsidR="00CB3022" w:rsidRPr="00CB3022" w:rsidRDefault="00CB3022" w:rsidP="00CB3022">
      <w:pPr>
        <w:rPr>
          <w:rFonts w:ascii="Franklin Gothic Book" w:hAnsi="Franklin Gothic Book"/>
        </w:rPr>
      </w:pPr>
    </w:p>
    <w:p w14:paraId="6290A807" w14:textId="628AF56C" w:rsidR="00CB3022" w:rsidRPr="00CB3022" w:rsidRDefault="00CB3022" w:rsidP="00CB3022">
      <w:pPr>
        <w:rPr>
          <w:rFonts w:ascii="Franklin Gothic Book" w:hAnsi="Franklin Gothic Book"/>
        </w:rPr>
      </w:pPr>
    </w:p>
    <w:p w14:paraId="07F62B1F" w14:textId="09E0F38C" w:rsidR="00CB3022" w:rsidRPr="00CB3022" w:rsidRDefault="00CB3022" w:rsidP="00CB3022">
      <w:pPr>
        <w:rPr>
          <w:rFonts w:ascii="Franklin Gothic Book" w:hAnsi="Franklin Gothic Book"/>
        </w:rPr>
      </w:pPr>
    </w:p>
    <w:p w14:paraId="15EBE694" w14:textId="15F96F65" w:rsidR="00CB3022" w:rsidRPr="00CB3022" w:rsidRDefault="00CB3022" w:rsidP="00CB3022">
      <w:pPr>
        <w:rPr>
          <w:rFonts w:ascii="Franklin Gothic Book" w:hAnsi="Franklin Gothic Book"/>
        </w:rPr>
      </w:pPr>
    </w:p>
    <w:p w14:paraId="1D332EF0" w14:textId="4F9C7E56" w:rsidR="00CB3022" w:rsidRPr="00CB3022" w:rsidRDefault="00CB3022" w:rsidP="00CB3022">
      <w:pPr>
        <w:rPr>
          <w:rFonts w:ascii="Franklin Gothic Book" w:hAnsi="Franklin Gothic Book"/>
        </w:rPr>
      </w:pPr>
    </w:p>
    <w:p w14:paraId="41A77838" w14:textId="50BBC10D" w:rsidR="00CB3022" w:rsidRPr="00CB3022" w:rsidRDefault="00CB3022" w:rsidP="00CB3022">
      <w:pPr>
        <w:rPr>
          <w:rFonts w:ascii="Franklin Gothic Book" w:hAnsi="Franklin Gothic Book"/>
        </w:rPr>
      </w:pPr>
    </w:p>
    <w:p w14:paraId="4DE9FF37" w14:textId="24F0C59C" w:rsidR="00CB3022" w:rsidRPr="00CB3022" w:rsidRDefault="00CB3022" w:rsidP="00CB3022">
      <w:pPr>
        <w:rPr>
          <w:rFonts w:ascii="Franklin Gothic Book" w:hAnsi="Franklin Gothic Book"/>
        </w:rPr>
      </w:pPr>
    </w:p>
    <w:p w14:paraId="43D9C957" w14:textId="150DD604" w:rsidR="00CB3022" w:rsidRPr="00CB3022" w:rsidRDefault="00CB3022" w:rsidP="00CB3022">
      <w:pPr>
        <w:rPr>
          <w:rFonts w:ascii="Franklin Gothic Book" w:hAnsi="Franklin Gothic Book"/>
        </w:rPr>
      </w:pPr>
    </w:p>
    <w:p w14:paraId="4ED80EE6" w14:textId="51C07747" w:rsidR="00CB3022" w:rsidRPr="00CB3022" w:rsidRDefault="00CB3022" w:rsidP="00CB3022">
      <w:pPr>
        <w:rPr>
          <w:rFonts w:ascii="Franklin Gothic Book" w:hAnsi="Franklin Gothic Book"/>
        </w:rPr>
      </w:pPr>
    </w:p>
    <w:p w14:paraId="5FACC3F2" w14:textId="01E5FD00" w:rsidR="00CB3022" w:rsidRPr="00CB3022" w:rsidRDefault="00CB3022" w:rsidP="00CB3022">
      <w:pPr>
        <w:rPr>
          <w:rFonts w:ascii="Franklin Gothic Book" w:hAnsi="Franklin Gothic Book"/>
        </w:rPr>
      </w:pPr>
    </w:p>
    <w:p w14:paraId="6F27938F" w14:textId="5C54B562" w:rsidR="00CB3022" w:rsidRPr="00CB3022" w:rsidRDefault="00CB3022" w:rsidP="00CB3022">
      <w:pPr>
        <w:rPr>
          <w:rFonts w:ascii="Franklin Gothic Book" w:hAnsi="Franklin Gothic Book"/>
        </w:rPr>
      </w:pPr>
    </w:p>
    <w:p w14:paraId="38BF58AD" w14:textId="1FB9CA27" w:rsidR="00CB3022" w:rsidRPr="00CB3022" w:rsidRDefault="00CB3022" w:rsidP="00CB3022">
      <w:pPr>
        <w:rPr>
          <w:rFonts w:ascii="Franklin Gothic Book" w:hAnsi="Franklin Gothic Book"/>
        </w:rPr>
      </w:pPr>
    </w:p>
    <w:p w14:paraId="358D03D3" w14:textId="7DD87E54" w:rsidR="00CB3022" w:rsidRPr="00CB3022" w:rsidRDefault="00CB3022" w:rsidP="00CB3022">
      <w:pPr>
        <w:rPr>
          <w:rFonts w:ascii="Franklin Gothic Book" w:hAnsi="Franklin Gothic Book"/>
        </w:rPr>
      </w:pPr>
    </w:p>
    <w:p w14:paraId="7573640F" w14:textId="66D283EA" w:rsidR="00CB3022" w:rsidRPr="00CB3022" w:rsidRDefault="00CB3022" w:rsidP="00CB3022">
      <w:pPr>
        <w:rPr>
          <w:rFonts w:ascii="Franklin Gothic Book" w:hAnsi="Franklin Gothic Book"/>
        </w:rPr>
      </w:pPr>
    </w:p>
    <w:p w14:paraId="351B9A93" w14:textId="7F05C8D3" w:rsidR="00CB3022" w:rsidRPr="00CB3022" w:rsidRDefault="00CB3022" w:rsidP="00CB3022">
      <w:pPr>
        <w:rPr>
          <w:rFonts w:ascii="Franklin Gothic Book" w:hAnsi="Franklin Gothic Book"/>
        </w:rPr>
      </w:pPr>
    </w:p>
    <w:p w14:paraId="1BF6352D" w14:textId="4F62AFD3" w:rsidR="00CB3022" w:rsidRPr="00CB3022" w:rsidRDefault="00CB3022" w:rsidP="00CB3022">
      <w:pPr>
        <w:rPr>
          <w:rFonts w:ascii="Franklin Gothic Book" w:hAnsi="Franklin Gothic Book"/>
        </w:rPr>
      </w:pPr>
    </w:p>
    <w:p w14:paraId="18001F80" w14:textId="57C52FEA" w:rsidR="00CB3022" w:rsidRPr="00CB3022" w:rsidRDefault="00CB3022" w:rsidP="00CB3022">
      <w:pPr>
        <w:rPr>
          <w:rFonts w:ascii="Franklin Gothic Book" w:hAnsi="Franklin Gothic Book"/>
        </w:rPr>
      </w:pPr>
    </w:p>
    <w:p w14:paraId="42CC099C" w14:textId="28998B34" w:rsidR="00CB3022" w:rsidRPr="00CB3022" w:rsidRDefault="00CB3022" w:rsidP="00CB3022">
      <w:pPr>
        <w:rPr>
          <w:rFonts w:ascii="Franklin Gothic Book" w:hAnsi="Franklin Gothic Book"/>
        </w:rPr>
      </w:pPr>
    </w:p>
    <w:p w14:paraId="257E0217" w14:textId="6E22E8AC" w:rsidR="00CB3022" w:rsidRPr="00CB3022" w:rsidRDefault="00CB3022" w:rsidP="00CB3022">
      <w:pPr>
        <w:rPr>
          <w:rFonts w:ascii="Franklin Gothic Book" w:hAnsi="Franklin Gothic Book"/>
        </w:rPr>
      </w:pPr>
    </w:p>
    <w:p w14:paraId="4C44F0CA" w14:textId="0BD65B37" w:rsidR="00CB3022" w:rsidRPr="00CB3022" w:rsidRDefault="00CB3022" w:rsidP="00CB3022">
      <w:pPr>
        <w:rPr>
          <w:rFonts w:ascii="Franklin Gothic Book" w:hAnsi="Franklin Gothic Book"/>
        </w:rPr>
      </w:pPr>
    </w:p>
    <w:p w14:paraId="3975FAB0" w14:textId="7E1F0421" w:rsidR="00CB3022" w:rsidRPr="00CB3022" w:rsidRDefault="00CB3022" w:rsidP="00CB3022">
      <w:pPr>
        <w:rPr>
          <w:rFonts w:ascii="Franklin Gothic Book" w:hAnsi="Franklin Gothic Book"/>
        </w:rPr>
      </w:pPr>
    </w:p>
    <w:p w14:paraId="06EE7029" w14:textId="04518647" w:rsidR="00CB3022" w:rsidRPr="00CB3022" w:rsidRDefault="00CB3022" w:rsidP="00CB3022">
      <w:pPr>
        <w:rPr>
          <w:rFonts w:ascii="Franklin Gothic Book" w:hAnsi="Franklin Gothic Book"/>
        </w:rPr>
      </w:pPr>
    </w:p>
    <w:p w14:paraId="4698F9CE" w14:textId="75B42D86" w:rsidR="00CB3022" w:rsidRDefault="00CB3022" w:rsidP="00CB3022">
      <w:pPr>
        <w:rPr>
          <w:rFonts w:ascii="Franklin Gothic Book" w:hAnsi="Franklin Gothic Book"/>
        </w:rPr>
      </w:pPr>
    </w:p>
    <w:p w14:paraId="1C4357C8" w14:textId="5E8B4EEC" w:rsidR="00CB3022" w:rsidRPr="00CB3022" w:rsidRDefault="00CB3022" w:rsidP="00CB3022">
      <w:pPr>
        <w:tabs>
          <w:tab w:val="left" w:pos="542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sectPr w:rsidR="00CB3022" w:rsidRPr="00CB3022" w:rsidSect="000511EC">
      <w:headerReference w:type="first" r:id="rId8"/>
      <w:pgSz w:w="12240" w:h="15840" w:code="1"/>
      <w:pgMar w:top="1890" w:right="720" w:bottom="720" w:left="1440" w:header="72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00F07" w14:textId="77777777" w:rsidR="00B0137B" w:rsidRDefault="00B0137B" w:rsidP="00C9353A">
      <w:r>
        <w:separator/>
      </w:r>
    </w:p>
  </w:endnote>
  <w:endnote w:type="continuationSeparator" w:id="0">
    <w:p w14:paraId="6F934439" w14:textId="77777777" w:rsidR="00B0137B" w:rsidRDefault="00B0137B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D40F189-F759-3F47-A85A-2CDBBCCC84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68F72CA-4231-D44F-9DD2-981B8BBE46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FE5EE9C-D5C1-8349-B07A-34198603763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CC8F4C0A-5D23-B44C-8C09-F6C9D07BD5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8BD33A04-E730-D244-87B0-BDC5F995CA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58B1B57-1B01-CD42-A29A-36D3357963BC}"/>
    <w:embedBold r:id="rId7" w:fontKey="{65C8FCE0-2DF7-094D-97AF-65C0EAE5ED1A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46290D9-190F-AC4D-9AD7-FD12ECC58A48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7D09BB26-C90F-1743-8D7A-2D68FD2A8CB9}"/>
    <w:embedBold r:id="rId10" w:fontKey="{E31D996D-4678-A145-9ED7-3A1099286935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6EA3B7A3-B190-1549-AA0A-B70C44316C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18AD06F-6B5E-0749-8003-8935894A50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818C9" w14:textId="77777777" w:rsidR="00B0137B" w:rsidRDefault="00B0137B" w:rsidP="00C9353A">
      <w:r>
        <w:separator/>
      </w:r>
    </w:p>
  </w:footnote>
  <w:footnote w:type="continuationSeparator" w:id="0">
    <w:p w14:paraId="2D17F8C3" w14:textId="77777777" w:rsidR="00B0137B" w:rsidRDefault="00B0137B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EC11" w14:textId="1C73ADFC" w:rsidR="00C9353A" w:rsidRDefault="00CB3022" w:rsidP="00CB3022">
    <w:pPr>
      <w:pStyle w:val="Header"/>
      <w:tabs>
        <w:tab w:val="clear" w:pos="4680"/>
        <w:tab w:val="clear" w:pos="9360"/>
        <w:tab w:val="left" w:pos="8010"/>
      </w:tabs>
    </w:pPr>
    <w:r>
      <w:rPr>
        <w:noProof/>
      </w:rPr>
      <w:drawing>
        <wp:inline distT="0" distB="0" distL="0" distR="0" wp14:anchorId="10B746DB" wp14:editId="1509771E">
          <wp:extent cx="1725544" cy="405149"/>
          <wp:effectExtent l="0" t="0" r="1905" b="127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5544" cy="405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B3022">
      <w:rPr>
        <w:rFonts w:ascii="Franklin Gothic Medium" w:hAnsi="Franklin Gothic Medium" w:cs="Calibri"/>
        <w:b/>
        <w:bCs/>
        <w:color w:val="A6A6A6" w:themeColor="background1" w:themeShade="A6"/>
        <w:spacing w:val="56"/>
        <w:sz w:val="52"/>
        <w:szCs w:val="52"/>
      </w:rPr>
      <w:t>MEMO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1169777">
    <w:abstractNumId w:val="2"/>
  </w:num>
  <w:num w:numId="2" w16cid:durableId="1500728841">
    <w:abstractNumId w:val="1"/>
  </w:num>
  <w:num w:numId="3" w16cid:durableId="28196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2"/>
  <w:embedTrueTypeFont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FC"/>
    <w:rsid w:val="00013288"/>
    <w:rsid w:val="000511EC"/>
    <w:rsid w:val="00087CD6"/>
    <w:rsid w:val="000B17A1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21DD"/>
    <w:rsid w:val="00203607"/>
    <w:rsid w:val="00260D7E"/>
    <w:rsid w:val="00270029"/>
    <w:rsid w:val="002A3FAF"/>
    <w:rsid w:val="002A4238"/>
    <w:rsid w:val="002A70D0"/>
    <w:rsid w:val="002B06B3"/>
    <w:rsid w:val="002D17B6"/>
    <w:rsid w:val="002E374E"/>
    <w:rsid w:val="00307F1E"/>
    <w:rsid w:val="003272C3"/>
    <w:rsid w:val="00342EFC"/>
    <w:rsid w:val="00371959"/>
    <w:rsid w:val="00385BF7"/>
    <w:rsid w:val="003A3F72"/>
    <w:rsid w:val="00404D89"/>
    <w:rsid w:val="004C182A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B4E96"/>
    <w:rsid w:val="006E498A"/>
    <w:rsid w:val="007053EB"/>
    <w:rsid w:val="00711791"/>
    <w:rsid w:val="007131E1"/>
    <w:rsid w:val="00740CBE"/>
    <w:rsid w:val="007626A9"/>
    <w:rsid w:val="007759B6"/>
    <w:rsid w:val="007C2353"/>
    <w:rsid w:val="007C4D20"/>
    <w:rsid w:val="008238E9"/>
    <w:rsid w:val="00836C6D"/>
    <w:rsid w:val="008A0A54"/>
    <w:rsid w:val="008D3DE7"/>
    <w:rsid w:val="00923281"/>
    <w:rsid w:val="009473CD"/>
    <w:rsid w:val="00983A40"/>
    <w:rsid w:val="009C5042"/>
    <w:rsid w:val="00A24649"/>
    <w:rsid w:val="00A302FF"/>
    <w:rsid w:val="00A7420E"/>
    <w:rsid w:val="00AC0588"/>
    <w:rsid w:val="00AE3DF1"/>
    <w:rsid w:val="00B00C55"/>
    <w:rsid w:val="00B0137B"/>
    <w:rsid w:val="00BF30A1"/>
    <w:rsid w:val="00C106E5"/>
    <w:rsid w:val="00C71643"/>
    <w:rsid w:val="00C9353A"/>
    <w:rsid w:val="00CB3022"/>
    <w:rsid w:val="00D20EDB"/>
    <w:rsid w:val="00D27DA3"/>
    <w:rsid w:val="00D3596C"/>
    <w:rsid w:val="00D646FF"/>
    <w:rsid w:val="00D773D6"/>
    <w:rsid w:val="00DC4651"/>
    <w:rsid w:val="00DC6600"/>
    <w:rsid w:val="00E03736"/>
    <w:rsid w:val="00E03AA8"/>
    <w:rsid w:val="00E1088C"/>
    <w:rsid w:val="00E82E52"/>
    <w:rsid w:val="00EA6F85"/>
    <w:rsid w:val="00EB65FC"/>
    <w:rsid w:val="00ED2BA4"/>
    <w:rsid w:val="00EF4F55"/>
    <w:rsid w:val="00F03C19"/>
    <w:rsid w:val="00F26749"/>
    <w:rsid w:val="00F30F4B"/>
    <w:rsid w:val="00F34BF5"/>
    <w:rsid w:val="00F44C88"/>
    <w:rsid w:val="00F759FC"/>
    <w:rsid w:val="00F84D71"/>
    <w:rsid w:val="00F92771"/>
    <w:rsid w:val="00F939AF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8A8F2"/>
  <w15:docId w15:val="{58ADDD61-F904-3549-AEF7-9BC23B2C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022"/>
    <w:rPr>
      <w:rFonts w:asciiTheme="minorHAnsi" w:hAnsiTheme="minorHAnsi" w:cstheme="minorBidi"/>
    </w:rPr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 w:cs="Arial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  <w:rPr>
      <w:rFonts w:ascii="Arial" w:hAnsi="Arial" w:cs="Arial"/>
    </w:r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-Corpor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5B14D-1710-514F-A5ED-32422F12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2023-Stationary-SH-Corporate (3).dotx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Ashley Durham</cp:lastModifiedBy>
  <cp:revision>2</cp:revision>
  <cp:lastPrinted>2013-02-28T21:57:00Z</cp:lastPrinted>
  <dcterms:created xsi:type="dcterms:W3CDTF">2022-12-22T04:06:00Z</dcterms:created>
  <dcterms:modified xsi:type="dcterms:W3CDTF">2022-12-22T04:06:00Z</dcterms:modified>
</cp:coreProperties>
</file>