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6B224" w14:textId="49FA71F5" w:rsidR="004B5D0E" w:rsidRPr="000F007E" w:rsidRDefault="004B5D0E" w:rsidP="004B5D0E">
      <w:pPr>
        <w:rPr>
          <w:rFonts w:ascii="Calibri" w:hAnsi="Calibri" w:cs="Calibri"/>
        </w:rPr>
      </w:pPr>
    </w:p>
    <w:p w14:paraId="6FB7CC62" w14:textId="77777777" w:rsidR="004B5D0E" w:rsidRDefault="004B5D0E" w:rsidP="004B5D0E">
      <w:pPr>
        <w:rPr>
          <w:rFonts w:ascii="Franklin Gothic Book" w:hAnsi="Franklin Gothic Book"/>
        </w:rPr>
      </w:pPr>
    </w:p>
    <w:p w14:paraId="2DD1A791" w14:textId="6EE8CDB2" w:rsidR="004B5D0E" w:rsidRDefault="004B5D0E" w:rsidP="004B5D0E">
      <w:pPr>
        <w:ind w:firstLine="360"/>
        <w:rPr>
          <w:rFonts w:ascii="Franklin Gothic Book" w:hAnsi="Franklin Gothic Book"/>
          <w:color w:val="325176"/>
        </w:rPr>
      </w:pPr>
    </w:p>
    <w:p w14:paraId="740B96C0" w14:textId="77777777" w:rsidR="000F007E" w:rsidRDefault="000F007E" w:rsidP="004B5D0E">
      <w:pPr>
        <w:ind w:firstLine="360"/>
        <w:rPr>
          <w:rFonts w:ascii="Franklin Gothic Book" w:hAnsi="Franklin Gothic Book"/>
          <w:color w:val="325176"/>
        </w:rPr>
      </w:pPr>
    </w:p>
    <w:p w14:paraId="3E4DDD99" w14:textId="60835B01" w:rsidR="000F007E" w:rsidRPr="000F007E" w:rsidRDefault="000F007E" w:rsidP="004B5D0E">
      <w:pPr>
        <w:ind w:firstLine="360"/>
        <w:rPr>
          <w:rFonts w:asciiTheme="minorHAnsi" w:hAnsiTheme="minorHAnsi" w:cstheme="minorHAnsi"/>
          <w:color w:val="325176"/>
        </w:rPr>
      </w:pPr>
    </w:p>
    <w:sectPr w:rsidR="000F007E" w:rsidRPr="000F007E" w:rsidSect="00551F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357" w:right="720" w:bottom="720" w:left="1440" w:header="1440" w:footer="172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3C915" w14:textId="77777777" w:rsidR="00434E14" w:rsidRDefault="00434E14" w:rsidP="00C9353A">
      <w:r>
        <w:separator/>
      </w:r>
    </w:p>
  </w:endnote>
  <w:endnote w:type="continuationSeparator" w:id="0">
    <w:p w14:paraId="676D3400" w14:textId="77777777" w:rsidR="00434E14" w:rsidRDefault="00434E14" w:rsidP="00C93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6A19935-DE24-4F4E-9F9C-4811837159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7E4E40D-6204-0846-8625-ADB4487FA2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F3B1C9D9-00B8-8449-963D-1DA6DCC31FF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DA630A17-BDA5-7C4D-809F-4F3920EF68A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E21A403C-1769-2C49-A450-BD211221432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8BA8795E-D570-4A41-B92B-9856E0F2284A}"/>
  </w:font>
  <w:font w:name="MS ??">
    <w:altName w:val="Yu Gothic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D82B8B9-6B61-3C41-A671-DDC72C748736}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9" w:fontKey="{EE15F5D9-F58A-F247-A557-B0A2ABD7F44C}"/>
  </w:font>
  <w:font w:name="D-DIN">
    <w:altName w:val="D-DIN"/>
    <w:panose1 w:val="020B0504030202030204"/>
    <w:charset w:val="4D"/>
    <w:family w:val="swiss"/>
    <w:notTrueType/>
    <w:pitch w:val="variable"/>
    <w:sig w:usb0="8000006F" w:usb1="4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5D3E8DE-264A-1D41-A2D5-16DF073BE5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4E852" w14:textId="77777777" w:rsidR="00322383" w:rsidRDefault="003223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035A1" w14:textId="77777777" w:rsidR="00322383" w:rsidRDefault="0032238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1DC92" w14:textId="7D4B94D1" w:rsidR="00344646" w:rsidRPr="00004B6C" w:rsidRDefault="00344646" w:rsidP="00344646">
    <w:pPr>
      <w:pStyle w:val="BasicParagraph"/>
      <w:ind w:left="-720"/>
      <w:rPr>
        <w:rFonts w:ascii="Franklin Gothic Book" w:hAnsi="Franklin Gothic Book" w:cs="D-DIN"/>
        <w:color w:val="314F75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29699" w14:textId="77777777" w:rsidR="00434E14" w:rsidRDefault="00434E14" w:rsidP="00C9353A">
      <w:r>
        <w:separator/>
      </w:r>
    </w:p>
  </w:footnote>
  <w:footnote w:type="continuationSeparator" w:id="0">
    <w:p w14:paraId="0F9969D6" w14:textId="77777777" w:rsidR="00434E14" w:rsidRDefault="00434E14" w:rsidP="00C93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F2CF" w14:textId="4DCB87C0" w:rsidR="008C2B50" w:rsidRDefault="00434E14">
    <w:pPr>
      <w:pStyle w:val="Header"/>
    </w:pPr>
    <w:r>
      <w:rPr>
        <w:noProof/>
      </w:rPr>
      <w:pict w14:anchorId="14239F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022" o:spid="_x0000_s1027" type="#_x0000_t75" alt="" style="position:absolute;margin-left:0;margin-top:0;width:2551pt;height:330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EB193" w14:textId="5D26DBB5" w:rsidR="008C2B50" w:rsidRDefault="00434E14">
    <w:pPr>
      <w:pStyle w:val="Header"/>
    </w:pPr>
    <w:r>
      <w:rPr>
        <w:noProof/>
      </w:rPr>
      <w:pict w14:anchorId="36C793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023" o:spid="_x0000_s1026" type="#_x0000_t75" alt="" style="position:absolute;margin-left:0;margin-top:0;width:2551pt;height:3300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202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0E126" w14:textId="3C65B3C9" w:rsidR="008C2B50" w:rsidRDefault="00551F70">
    <w:pPr>
      <w:pStyle w:val="Header"/>
    </w:pPr>
    <w:r>
      <w:rPr>
        <w:noProof/>
      </w:rPr>
      <w:drawing>
        <wp:anchor distT="0" distB="0" distL="114300" distR="114300" simplePos="0" relativeHeight="251674624" behindDoc="1" locked="0" layoutInCell="1" allowOverlap="1" wp14:anchorId="7D9EA5D8" wp14:editId="4B791D4D">
          <wp:simplePos x="0" y="0"/>
          <wp:positionH relativeFrom="column">
            <wp:posOffset>-904126</wp:posOffset>
          </wp:positionH>
          <wp:positionV relativeFrom="paragraph">
            <wp:posOffset>-893852</wp:posOffset>
          </wp:positionV>
          <wp:extent cx="7743206" cy="10020620"/>
          <wp:effectExtent l="0" t="0" r="3810" b="0"/>
          <wp:wrapNone/>
          <wp:docPr id="1445325230" name="Picture 1445325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5325230" name="Picture 14453252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206" cy="10020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0A16" w:rsidRPr="000F007E">
      <w:rPr>
        <w:rFonts w:ascii="Calibri" w:hAnsi="Calibri" w:cs="Calibri"/>
        <w:noProof/>
      </w:rPr>
      <w:drawing>
        <wp:anchor distT="0" distB="0" distL="114300" distR="114300" simplePos="0" relativeHeight="251673600" behindDoc="1" locked="0" layoutInCell="1" allowOverlap="1" wp14:anchorId="3F506D3A" wp14:editId="0B7B2E8D">
          <wp:simplePos x="0" y="0"/>
          <wp:positionH relativeFrom="column">
            <wp:posOffset>-12852400</wp:posOffset>
          </wp:positionH>
          <wp:positionV relativeFrom="paragraph">
            <wp:posOffset>-16497300</wp:posOffset>
          </wp:positionV>
          <wp:extent cx="7725410" cy="9997308"/>
          <wp:effectExtent l="0" t="0" r="0" b="0"/>
          <wp:wrapNone/>
          <wp:docPr id="945041935" name="Picture 945041935" descr="A white pape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3950541" name="Picture 1" descr="A white paper with blue text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5410" cy="9997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0A16" w:rsidRPr="000F007E">
      <w:rPr>
        <w:rFonts w:ascii="Calibri" w:hAnsi="Calibri" w:cs="Calibri"/>
        <w:noProof/>
      </w:rPr>
      <w:drawing>
        <wp:anchor distT="0" distB="0" distL="114300" distR="114300" simplePos="0" relativeHeight="251671552" behindDoc="1" locked="0" layoutInCell="1" allowOverlap="1" wp14:anchorId="7150E263" wp14:editId="4709ECF2">
          <wp:simplePos x="0" y="0"/>
          <wp:positionH relativeFrom="column">
            <wp:posOffset>-13004800</wp:posOffset>
          </wp:positionH>
          <wp:positionV relativeFrom="paragraph">
            <wp:posOffset>-16649700</wp:posOffset>
          </wp:positionV>
          <wp:extent cx="7725410" cy="9997308"/>
          <wp:effectExtent l="0" t="0" r="0" b="0"/>
          <wp:wrapNone/>
          <wp:docPr id="551582088" name="Picture 551582088" descr="A white pape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3950541" name="Picture 1" descr="A white paper with blue text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5410" cy="9997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50">
      <w:rPr>
        <w:noProof/>
      </w:rPr>
      <w:drawing>
        <wp:anchor distT="0" distB="0" distL="114300" distR="114300" simplePos="0" relativeHeight="251662335" behindDoc="1" locked="0" layoutInCell="1" allowOverlap="1" wp14:anchorId="6FE0FF9B" wp14:editId="42FEA91B">
          <wp:simplePos x="0" y="0"/>
          <wp:positionH relativeFrom="column">
            <wp:posOffset>-901700</wp:posOffset>
          </wp:positionH>
          <wp:positionV relativeFrom="paragraph">
            <wp:posOffset>-875030</wp:posOffset>
          </wp:positionV>
          <wp:extent cx="7726004" cy="9998075"/>
          <wp:effectExtent l="0" t="0" r="0" b="0"/>
          <wp:wrapNone/>
          <wp:docPr id="612971475" name="Picture 612971475" descr="A white pape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3588212" name="Picture 3" descr="A white paper with blue 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6004" cy="9998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4E14">
      <w:rPr>
        <w:noProof/>
      </w:rPr>
      <w:pict w14:anchorId="66AC72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021" o:spid="_x0000_s1025" type="#_x0000_t75" alt="" style="position:absolute;margin-left:0;margin-top:0;width:2551pt;height:330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Letterhead 202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930D1"/>
    <w:multiLevelType w:val="hybridMultilevel"/>
    <w:tmpl w:val="239C7F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E151E0"/>
    <w:multiLevelType w:val="hybridMultilevel"/>
    <w:tmpl w:val="97700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1B0071"/>
    <w:multiLevelType w:val="hybridMultilevel"/>
    <w:tmpl w:val="0548DC74"/>
    <w:lvl w:ilvl="0" w:tplc="4E1012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3863609">
    <w:abstractNumId w:val="2"/>
  </w:num>
  <w:num w:numId="2" w16cid:durableId="870923885">
    <w:abstractNumId w:val="1"/>
  </w:num>
  <w:num w:numId="3" w16cid:durableId="2129666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embedTrueTypeFonts/>
  <w:hideSpellingErrors/>
  <w:hideGrammaticalErrors/>
  <w:proofState w:spelling="clean" w:grammar="clean"/>
  <w:attachedTemplate r:id="rId1"/>
  <w:defaultTabStop w:val="36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468"/>
    <w:rsid w:val="00004B6C"/>
    <w:rsid w:val="00013288"/>
    <w:rsid w:val="00022020"/>
    <w:rsid w:val="00085586"/>
    <w:rsid w:val="00087CD6"/>
    <w:rsid w:val="000B17A1"/>
    <w:rsid w:val="000F007E"/>
    <w:rsid w:val="00113F65"/>
    <w:rsid w:val="0011451D"/>
    <w:rsid w:val="00123EC7"/>
    <w:rsid w:val="0012775B"/>
    <w:rsid w:val="00132909"/>
    <w:rsid w:val="00140D2F"/>
    <w:rsid w:val="00163E56"/>
    <w:rsid w:val="00171C22"/>
    <w:rsid w:val="001D79C3"/>
    <w:rsid w:val="001F0A16"/>
    <w:rsid w:val="00203607"/>
    <w:rsid w:val="00270029"/>
    <w:rsid w:val="002A3FAF"/>
    <w:rsid w:val="002A4238"/>
    <w:rsid w:val="002A70D0"/>
    <w:rsid w:val="002B06B3"/>
    <w:rsid w:val="002B2DFF"/>
    <w:rsid w:val="002C031C"/>
    <w:rsid w:val="002D17B6"/>
    <w:rsid w:val="002E374E"/>
    <w:rsid w:val="00307F1E"/>
    <w:rsid w:val="00322383"/>
    <w:rsid w:val="0032258C"/>
    <w:rsid w:val="00335467"/>
    <w:rsid w:val="00342EFC"/>
    <w:rsid w:val="00344646"/>
    <w:rsid w:val="003710BA"/>
    <w:rsid w:val="00371959"/>
    <w:rsid w:val="00386201"/>
    <w:rsid w:val="00393A33"/>
    <w:rsid w:val="003D7D18"/>
    <w:rsid w:val="00404D89"/>
    <w:rsid w:val="00411081"/>
    <w:rsid w:val="00434E14"/>
    <w:rsid w:val="00470E43"/>
    <w:rsid w:val="004B5D0E"/>
    <w:rsid w:val="004C182A"/>
    <w:rsid w:val="005434D9"/>
    <w:rsid w:val="00551F70"/>
    <w:rsid w:val="00574601"/>
    <w:rsid w:val="005A22DF"/>
    <w:rsid w:val="005D6E59"/>
    <w:rsid w:val="005F6568"/>
    <w:rsid w:val="005F70B4"/>
    <w:rsid w:val="00635B9C"/>
    <w:rsid w:val="006576A3"/>
    <w:rsid w:val="00673A08"/>
    <w:rsid w:val="00674421"/>
    <w:rsid w:val="006746AF"/>
    <w:rsid w:val="006B4E96"/>
    <w:rsid w:val="006C075A"/>
    <w:rsid w:val="006E498A"/>
    <w:rsid w:val="007053EB"/>
    <w:rsid w:val="00711791"/>
    <w:rsid w:val="007131E1"/>
    <w:rsid w:val="00721D94"/>
    <w:rsid w:val="00740CBE"/>
    <w:rsid w:val="00755802"/>
    <w:rsid w:val="007626A9"/>
    <w:rsid w:val="007759B6"/>
    <w:rsid w:val="00792735"/>
    <w:rsid w:val="007C4D20"/>
    <w:rsid w:val="008238E9"/>
    <w:rsid w:val="00836C6D"/>
    <w:rsid w:val="008A0A54"/>
    <w:rsid w:val="008C2B50"/>
    <w:rsid w:val="008D3DE7"/>
    <w:rsid w:val="00923281"/>
    <w:rsid w:val="00924DE3"/>
    <w:rsid w:val="009473CD"/>
    <w:rsid w:val="0096173E"/>
    <w:rsid w:val="00983A40"/>
    <w:rsid w:val="009C5042"/>
    <w:rsid w:val="00A302FF"/>
    <w:rsid w:val="00A7420E"/>
    <w:rsid w:val="00A77092"/>
    <w:rsid w:val="00AC0588"/>
    <w:rsid w:val="00AE3DF1"/>
    <w:rsid w:val="00B00C55"/>
    <w:rsid w:val="00B5060B"/>
    <w:rsid w:val="00C106E5"/>
    <w:rsid w:val="00C359E0"/>
    <w:rsid w:val="00C71643"/>
    <w:rsid w:val="00C9353A"/>
    <w:rsid w:val="00D20EDB"/>
    <w:rsid w:val="00D2655C"/>
    <w:rsid w:val="00D3596C"/>
    <w:rsid w:val="00D46516"/>
    <w:rsid w:val="00D646FF"/>
    <w:rsid w:val="00D773D6"/>
    <w:rsid w:val="00DC4651"/>
    <w:rsid w:val="00DC4E4F"/>
    <w:rsid w:val="00DC6600"/>
    <w:rsid w:val="00E03AA8"/>
    <w:rsid w:val="00E1088C"/>
    <w:rsid w:val="00E3067D"/>
    <w:rsid w:val="00E82E52"/>
    <w:rsid w:val="00EA6F85"/>
    <w:rsid w:val="00EB65FC"/>
    <w:rsid w:val="00EC0468"/>
    <w:rsid w:val="00ED2BA4"/>
    <w:rsid w:val="00EE257F"/>
    <w:rsid w:val="00EF4F55"/>
    <w:rsid w:val="00F03C19"/>
    <w:rsid w:val="00F26749"/>
    <w:rsid w:val="00F30F4B"/>
    <w:rsid w:val="00F34BF5"/>
    <w:rsid w:val="00F44C88"/>
    <w:rsid w:val="00F71642"/>
    <w:rsid w:val="00F84D71"/>
    <w:rsid w:val="00F92771"/>
    <w:rsid w:val="00F939AF"/>
    <w:rsid w:val="00FB1E77"/>
    <w:rsid w:val="00FD2A5C"/>
    <w:rsid w:val="00FF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F381B0"/>
  <w15:docId w15:val="{8D67A08E-1097-F840-B51C-9198A51A0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5FC"/>
  </w:style>
  <w:style w:type="paragraph" w:styleId="Heading4">
    <w:name w:val="heading 4"/>
    <w:basedOn w:val="Normal"/>
    <w:link w:val="Heading4Char"/>
    <w:uiPriority w:val="9"/>
    <w:unhideWhenUsed/>
    <w:qFormat/>
    <w:rsid w:val="00140D2F"/>
    <w:pPr>
      <w:keepNext/>
      <w:outlineLvl w:val="3"/>
    </w:pPr>
    <w:rPr>
      <w:rFonts w:ascii="Times New Roman" w:hAnsi="Times New Roman"/>
      <w:sz w:val="18"/>
      <w:szCs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5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353A"/>
  </w:style>
  <w:style w:type="paragraph" w:styleId="Footer">
    <w:name w:val="footer"/>
    <w:basedOn w:val="Normal"/>
    <w:link w:val="FooterChar"/>
    <w:uiPriority w:val="99"/>
    <w:unhideWhenUsed/>
    <w:rsid w:val="00C935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353A"/>
  </w:style>
  <w:style w:type="paragraph" w:customStyle="1" w:styleId="Default">
    <w:name w:val="Default"/>
    <w:rsid w:val="00EB65FC"/>
    <w:pPr>
      <w:autoSpaceDE w:val="0"/>
      <w:autoSpaceDN w:val="0"/>
      <w:adjustRightInd w:val="0"/>
    </w:pPr>
    <w:rPr>
      <w:rFonts w:ascii="Times New Roman" w:eastAsia="MS ??" w:hAnsi="Times New Roman" w:cs="Times New Roman"/>
      <w:noProof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6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6FF"/>
    <w:rPr>
      <w:rFonts w:ascii="Tahoma" w:eastAsia="MS ??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140D2F"/>
    <w:rPr>
      <w:rFonts w:ascii="Times New Roman" w:hAnsi="Times New Roman" w:cs="Times New Roman"/>
      <w:sz w:val="18"/>
      <w:szCs w:val="18"/>
      <w:u w:val="single"/>
    </w:rPr>
  </w:style>
  <w:style w:type="table" w:styleId="TableGrid">
    <w:name w:val="Table Grid"/>
    <w:basedOn w:val="TableNormal"/>
    <w:uiPriority w:val="59"/>
    <w:rsid w:val="007C4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C058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0588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20360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0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SHC/Graphic%20Design/Branding%20&amp;%20Press/Stationery/Letterhead/Digital%20Letterhead/2022/2023-Stationary-SHC-The-Colonna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55879-03F1-4ADE-A21E-A456C0F4A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2023-Stationary-SHC-The-Colonnade.dotx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Banner Health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Ashley Durham</dc:creator>
  <cp:lastModifiedBy>Aisha Shahid</cp:lastModifiedBy>
  <cp:revision>2</cp:revision>
  <cp:lastPrinted>2023-07-26T22:26:00Z</cp:lastPrinted>
  <dcterms:created xsi:type="dcterms:W3CDTF">2023-07-27T17:52:00Z</dcterms:created>
  <dcterms:modified xsi:type="dcterms:W3CDTF">2023-07-27T17:52:00Z</dcterms:modified>
</cp:coreProperties>
</file>