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C9369" w14:textId="77777777" w:rsidR="003710BA" w:rsidRDefault="003710BA" w:rsidP="00C9353A">
      <w:r>
        <w:separator/>
      </w:r>
    </w:p>
  </w:endnote>
  <w:endnote w:type="continuationSeparator" w:id="0">
    <w:p w14:paraId="7547D170" w14:textId="77777777" w:rsidR="003710BA" w:rsidRDefault="003710BA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69CAB2-C100-F541-A221-0FB76DB489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E5E67E-0C2D-6F44-807D-1DDB7C98F6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B0FA687-EE40-884C-9881-408DA28613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2DEFEF7-B12B-1F46-BBAD-B4C1537266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BB5BB2C-2944-0748-942D-92DFDF09BE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2C71928-2551-084B-9C6D-780342570025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8C88053-EC14-EA41-A586-577DE343589F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A3BCDB44-8FF4-C749-89B0-3E85D1BDF3C0}"/>
  </w:font>
  <w:font w:name="D-DIN">
    <w:altName w:val="D-DIN"/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70D5470-8A8A-AA4D-95E3-9FF92BA011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A4015" w14:textId="77777777" w:rsidR="003710BA" w:rsidRDefault="003710BA" w:rsidP="00C9353A">
      <w:r>
        <w:separator/>
      </w:r>
    </w:p>
  </w:footnote>
  <w:footnote w:type="continuationSeparator" w:id="0">
    <w:p w14:paraId="0FF373B1" w14:textId="77777777" w:rsidR="003710BA" w:rsidRDefault="003710BA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3710BA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3710BA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67F807F1">
          <wp:simplePos x="0" y="0"/>
          <wp:positionH relativeFrom="column">
            <wp:posOffset>-904126</wp:posOffset>
          </wp:positionH>
          <wp:positionV relativeFrom="paragraph">
            <wp:posOffset>-893851</wp:posOffset>
          </wp:positionV>
          <wp:extent cx="7743207" cy="10020620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7" cy="1002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10BA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93A33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7420E"/>
    <w:rsid w:val="00A77092"/>
    <w:rsid w:val="00AC0588"/>
    <w:rsid w:val="00AE3DF1"/>
    <w:rsid w:val="00B00C55"/>
    <w:rsid w:val="00C106E5"/>
    <w:rsid w:val="00C359E0"/>
    <w:rsid w:val="00C71643"/>
    <w:rsid w:val="00C9353A"/>
    <w:rsid w:val="00D20EDB"/>
    <w:rsid w:val="00D2655C"/>
    <w:rsid w:val="00D3596C"/>
    <w:rsid w:val="00D46516"/>
    <w:rsid w:val="00D646FF"/>
    <w:rsid w:val="00D773D6"/>
    <w:rsid w:val="00DC4651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2</cp:revision>
  <cp:lastPrinted>2023-07-26T22:26:00Z</cp:lastPrinted>
  <dcterms:created xsi:type="dcterms:W3CDTF">2023-07-26T23:23:00Z</dcterms:created>
  <dcterms:modified xsi:type="dcterms:W3CDTF">2023-07-26T23:23:00Z</dcterms:modified>
</cp:coreProperties>
</file>